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62C1" w14:textId="77777777" w:rsidR="00665E3B" w:rsidRPr="00C90EC9" w:rsidRDefault="00F04770" w:rsidP="00301D9F">
      <w:pPr>
        <w:spacing w:after="0"/>
        <w:jc w:val="center"/>
      </w:pPr>
      <w:r w:rsidRPr="00C90EC9">
        <w:rPr>
          <w:rFonts w:ascii="Bookman Old Style" w:hAnsi="Bookman Old Style" w:cs="Bookman Old Style"/>
          <w:noProof/>
          <w:sz w:val="32"/>
          <w:szCs w:val="32"/>
          <w:lang w:eastAsia="fr-CA"/>
        </w:rPr>
        <w:drawing>
          <wp:inline distT="0" distB="0" distL="0" distR="0" wp14:anchorId="1B80DB78" wp14:editId="39704D81">
            <wp:extent cx="1918539" cy="104775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45" cy="10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41AE" w14:textId="77777777" w:rsidR="00F04770" w:rsidRPr="00C90EC9" w:rsidRDefault="00F04770" w:rsidP="00301D9F">
      <w:pPr>
        <w:spacing w:after="0"/>
        <w:jc w:val="right"/>
      </w:pPr>
    </w:p>
    <w:p w14:paraId="37279990" w14:textId="68FA6327" w:rsidR="00F04770" w:rsidRPr="00C90EC9" w:rsidRDefault="00FD3F48" w:rsidP="003D5EDF">
      <w:pPr>
        <w:jc w:val="center"/>
        <w:rPr>
          <w:rFonts w:ascii="TradeGothic OSQ" w:hAnsi="TradeGothic OSQ" w:cs="Times New Roman"/>
          <w:b/>
          <w:bCs/>
          <w:sz w:val="48"/>
          <w:szCs w:val="48"/>
        </w:rPr>
      </w:pPr>
      <w:r w:rsidRPr="00C90EC9">
        <w:rPr>
          <w:rFonts w:ascii="TradeGothic OSQ" w:hAnsi="TradeGothic OSQ" w:cs="Times New Roman"/>
          <w:b/>
          <w:bCs/>
          <w:sz w:val="48"/>
          <w:szCs w:val="48"/>
        </w:rPr>
        <w:t>RAYONNANTE HUITIÈME SYMPHONIE DE DVO</w:t>
      </w:r>
      <w:r w:rsidRPr="00C90EC9">
        <w:rPr>
          <w:rFonts w:ascii="Calibri" w:hAnsi="Calibri" w:cs="Calibri"/>
          <w:b/>
          <w:bCs/>
          <w:sz w:val="48"/>
          <w:szCs w:val="48"/>
        </w:rPr>
        <w:t>Ř</w:t>
      </w:r>
      <w:r w:rsidRPr="00C90EC9">
        <w:rPr>
          <w:rFonts w:ascii="TradeGothic OSQ" w:hAnsi="TradeGothic OSQ" w:cs="Times New Roman"/>
          <w:b/>
          <w:bCs/>
          <w:sz w:val="48"/>
          <w:szCs w:val="48"/>
        </w:rPr>
        <w:t>ÁK</w:t>
      </w:r>
      <w:r w:rsidR="00887A18" w:rsidRPr="00C90EC9">
        <w:rPr>
          <w:rFonts w:ascii="TradeGothic OSQ" w:hAnsi="TradeGothic OSQ" w:cs="Times New Roman"/>
          <w:b/>
          <w:bCs/>
          <w:sz w:val="48"/>
          <w:szCs w:val="48"/>
        </w:rPr>
        <w:t xml:space="preserve"> (</w:t>
      </w:r>
      <w:r w:rsidR="0098592A" w:rsidRPr="00C90EC9">
        <w:rPr>
          <w:rFonts w:ascii="TradeGothic OSQ" w:hAnsi="TradeGothic OSQ" w:cs="Times New Roman"/>
          <w:b/>
          <w:bCs/>
          <w:sz w:val="48"/>
          <w:szCs w:val="48"/>
        </w:rPr>
        <w:t>PM3</w:t>
      </w:r>
      <w:r w:rsidR="00887A18" w:rsidRPr="00C90EC9">
        <w:rPr>
          <w:rFonts w:ascii="TradeGothic OSQ" w:hAnsi="TradeGothic OSQ" w:cs="Times New Roman"/>
          <w:b/>
          <w:bCs/>
          <w:sz w:val="48"/>
          <w:szCs w:val="48"/>
        </w:rPr>
        <w:t>)</w:t>
      </w:r>
    </w:p>
    <w:p w14:paraId="053AEBA1" w14:textId="77777777" w:rsidR="00F04770" w:rsidRPr="00C90EC9" w:rsidRDefault="00F04770" w:rsidP="00301D9F">
      <w:pPr>
        <w:spacing w:after="0"/>
        <w:jc w:val="right"/>
      </w:pPr>
    </w:p>
    <w:p w14:paraId="406E2973" w14:textId="222FF033" w:rsidR="00F04770" w:rsidRPr="009632A5" w:rsidRDefault="0098592A" w:rsidP="00F04770">
      <w:pPr>
        <w:spacing w:after="0"/>
        <w:jc w:val="center"/>
        <w:rPr>
          <w:rFonts w:ascii="Akkurat Light Pro" w:hAnsi="Akkurat Light Pro"/>
          <w:sz w:val="26"/>
          <w:szCs w:val="26"/>
          <w:lang w:val="it-IT"/>
        </w:rPr>
      </w:pPr>
      <w:r w:rsidRPr="009632A5">
        <w:rPr>
          <w:rFonts w:ascii="Akkurat Light Pro" w:hAnsi="Akkurat Light Pro"/>
          <w:sz w:val="26"/>
          <w:szCs w:val="26"/>
          <w:lang w:val="it-IT"/>
        </w:rPr>
        <w:t>Mercredi</w:t>
      </w:r>
      <w:r w:rsidR="00D63D4C" w:rsidRPr="009632A5">
        <w:rPr>
          <w:rFonts w:ascii="Akkurat Light Pro" w:hAnsi="Akkurat Light Pro"/>
          <w:sz w:val="26"/>
          <w:szCs w:val="26"/>
          <w:lang w:val="it-IT"/>
        </w:rPr>
        <w:t xml:space="preserve"> </w:t>
      </w:r>
      <w:r w:rsidR="00FD3F48" w:rsidRPr="009632A5">
        <w:rPr>
          <w:rFonts w:ascii="Akkurat Light Pro" w:hAnsi="Akkurat Light Pro"/>
          <w:sz w:val="26"/>
          <w:szCs w:val="26"/>
          <w:lang w:val="it-IT"/>
        </w:rPr>
        <w:t>6</w:t>
      </w:r>
      <w:r w:rsidRPr="009632A5">
        <w:rPr>
          <w:rFonts w:ascii="Akkurat Light Pro" w:hAnsi="Akkurat Light Pro"/>
          <w:sz w:val="26"/>
          <w:szCs w:val="26"/>
          <w:lang w:val="it-IT"/>
        </w:rPr>
        <w:t xml:space="preserve"> mai 202</w:t>
      </w:r>
      <w:r w:rsidR="00FD3F48" w:rsidRPr="009632A5">
        <w:rPr>
          <w:rFonts w:ascii="Akkurat Light Pro" w:hAnsi="Akkurat Light Pro"/>
          <w:sz w:val="26"/>
          <w:szCs w:val="26"/>
          <w:lang w:val="it-IT"/>
        </w:rPr>
        <w:t>6</w:t>
      </w:r>
      <w:r w:rsidR="00887A18" w:rsidRPr="009632A5">
        <w:rPr>
          <w:rFonts w:ascii="Akkurat Light Pro" w:hAnsi="Akkurat Light Pro"/>
          <w:sz w:val="26"/>
          <w:szCs w:val="26"/>
          <w:lang w:val="it-IT"/>
        </w:rPr>
        <w:t xml:space="preserve">, </w:t>
      </w:r>
      <w:r w:rsidRPr="009632A5">
        <w:rPr>
          <w:rFonts w:ascii="Akkurat Light Pro" w:hAnsi="Akkurat Light Pro"/>
          <w:sz w:val="26"/>
          <w:szCs w:val="26"/>
          <w:lang w:val="it-IT"/>
        </w:rPr>
        <w:t>20</w:t>
      </w:r>
      <w:r w:rsidR="00887A18" w:rsidRPr="009632A5">
        <w:rPr>
          <w:rFonts w:ascii="Akkurat Light Pro" w:hAnsi="Akkurat Light Pro"/>
          <w:sz w:val="26"/>
          <w:szCs w:val="26"/>
          <w:lang w:val="it-IT"/>
        </w:rPr>
        <w:t>h00</w:t>
      </w:r>
    </w:p>
    <w:p w14:paraId="5D38EFD3" w14:textId="38291C0A" w:rsidR="00F04770" w:rsidRPr="009632A5" w:rsidRDefault="00F04770" w:rsidP="00F04770">
      <w:pPr>
        <w:spacing w:after="0"/>
        <w:jc w:val="center"/>
        <w:rPr>
          <w:rFonts w:ascii="Akkurat Light Pro" w:hAnsi="Akkurat Light Pro"/>
          <w:sz w:val="26"/>
          <w:szCs w:val="26"/>
          <w:lang w:val="it-IT"/>
        </w:rPr>
      </w:pPr>
      <w:r w:rsidRPr="009632A5">
        <w:rPr>
          <w:rFonts w:ascii="Akkurat Light Pro" w:hAnsi="Akkurat Light Pro"/>
          <w:sz w:val="26"/>
          <w:szCs w:val="26"/>
          <w:lang w:val="it-IT"/>
        </w:rPr>
        <w:t xml:space="preserve">Salle </w:t>
      </w:r>
      <w:r w:rsidR="0098592A" w:rsidRPr="009632A5">
        <w:rPr>
          <w:rFonts w:ascii="Akkurat Light Pro" w:hAnsi="Akkurat Light Pro"/>
          <w:sz w:val="26"/>
          <w:szCs w:val="26"/>
          <w:lang w:val="it-IT"/>
        </w:rPr>
        <w:t>Raoul-Jobin</w:t>
      </w:r>
    </w:p>
    <w:p w14:paraId="6C5563B1" w14:textId="104A6E0A" w:rsidR="00F04770" w:rsidRPr="00C34D41" w:rsidRDefault="0098592A" w:rsidP="00F04770">
      <w:pPr>
        <w:jc w:val="center"/>
        <w:rPr>
          <w:rFonts w:ascii="Akkurat Light Pro" w:hAnsi="Akkurat Light Pro"/>
          <w:sz w:val="26"/>
          <w:szCs w:val="26"/>
        </w:rPr>
      </w:pPr>
      <w:r w:rsidRPr="00C34D41">
        <w:rPr>
          <w:rFonts w:ascii="Akkurat Light Pro" w:hAnsi="Akkurat Light Pro"/>
          <w:sz w:val="26"/>
          <w:szCs w:val="26"/>
        </w:rPr>
        <w:t>Palais Montcalm</w:t>
      </w:r>
    </w:p>
    <w:p w14:paraId="22DE68AD" w14:textId="77777777" w:rsidR="00F04770" w:rsidRPr="00C34D41" w:rsidRDefault="00F04770" w:rsidP="00301D9F">
      <w:pPr>
        <w:spacing w:after="0"/>
        <w:jc w:val="right"/>
      </w:pPr>
    </w:p>
    <w:p w14:paraId="49627390" w14:textId="5CC14E64" w:rsidR="00F04770" w:rsidRPr="00C34D41" w:rsidRDefault="00FD3F48" w:rsidP="00F04770">
      <w:pPr>
        <w:rPr>
          <w:rFonts w:ascii="Akkurat Light Pro" w:hAnsi="Akkurat Light Pro"/>
          <w:sz w:val="26"/>
          <w:szCs w:val="26"/>
        </w:rPr>
      </w:pPr>
      <w:r w:rsidRPr="00C34D41">
        <w:rPr>
          <w:rFonts w:ascii="Akkurat Pro" w:hAnsi="Akkurat Pro"/>
          <w:b/>
          <w:bCs/>
          <w:sz w:val="26"/>
          <w:szCs w:val="26"/>
        </w:rPr>
        <w:t>GERGELY MA</w:t>
      </w:r>
      <w:r w:rsidR="005D2C73" w:rsidRPr="00C34D41">
        <w:rPr>
          <w:rFonts w:ascii="Akkurat Pro" w:hAnsi="Akkurat Pro"/>
          <w:b/>
          <w:bCs/>
          <w:sz w:val="26"/>
          <w:szCs w:val="26"/>
        </w:rPr>
        <w:t>D</w:t>
      </w:r>
      <w:r w:rsidRPr="00C34D41">
        <w:rPr>
          <w:rFonts w:ascii="Akkurat Pro" w:hAnsi="Akkurat Pro"/>
          <w:b/>
          <w:bCs/>
          <w:sz w:val="26"/>
          <w:szCs w:val="26"/>
        </w:rPr>
        <w:t>A</w:t>
      </w:r>
      <w:r w:rsidR="005D2C73" w:rsidRPr="00C34D41">
        <w:rPr>
          <w:rFonts w:ascii="Akkurat Pro" w:hAnsi="Akkurat Pro"/>
          <w:b/>
          <w:bCs/>
          <w:sz w:val="26"/>
          <w:szCs w:val="26"/>
        </w:rPr>
        <w:t>R</w:t>
      </w:r>
      <w:r w:rsidRPr="00C34D41">
        <w:rPr>
          <w:rFonts w:ascii="Akkurat Pro" w:hAnsi="Akkurat Pro"/>
          <w:b/>
          <w:bCs/>
          <w:sz w:val="26"/>
          <w:szCs w:val="26"/>
        </w:rPr>
        <w:t>AS</w:t>
      </w:r>
      <w:r w:rsidR="00F04770" w:rsidRPr="00C34D41">
        <w:rPr>
          <w:rFonts w:ascii="Akkurat Light Pro" w:hAnsi="Akkurat Light Pro"/>
          <w:sz w:val="26"/>
          <w:szCs w:val="26"/>
        </w:rPr>
        <w:t xml:space="preserve">, </w:t>
      </w:r>
      <w:r w:rsidRPr="00C34D41">
        <w:rPr>
          <w:rFonts w:ascii="Akkurat Light Pro" w:hAnsi="Akkurat Light Pro"/>
          <w:sz w:val="26"/>
          <w:szCs w:val="26"/>
        </w:rPr>
        <w:t>Chef</w:t>
      </w:r>
    </w:p>
    <w:p w14:paraId="60F8366C" w14:textId="17E65905" w:rsidR="00F04770" w:rsidRPr="00C34D41" w:rsidRDefault="00FD3F48" w:rsidP="00F04770">
      <w:pPr>
        <w:rPr>
          <w:rFonts w:ascii="Akkurat Light Pro" w:hAnsi="Akkurat Light Pro"/>
          <w:sz w:val="26"/>
          <w:szCs w:val="26"/>
        </w:rPr>
      </w:pPr>
      <w:r w:rsidRPr="00C34D41">
        <w:rPr>
          <w:rFonts w:ascii="Akkurat Pro" w:hAnsi="Akkurat Pro"/>
          <w:b/>
          <w:bCs/>
          <w:sz w:val="26"/>
          <w:szCs w:val="26"/>
        </w:rPr>
        <w:t>ÉLISABETH PION</w:t>
      </w:r>
      <w:r w:rsidR="00F04770" w:rsidRPr="00C34D41">
        <w:rPr>
          <w:rFonts w:ascii="Akkurat Light Pro" w:hAnsi="Akkurat Light Pro"/>
          <w:sz w:val="26"/>
          <w:szCs w:val="26"/>
        </w:rPr>
        <w:t xml:space="preserve">, </w:t>
      </w:r>
      <w:r w:rsidRPr="00C34D41">
        <w:rPr>
          <w:rFonts w:ascii="Akkurat Light Pro" w:hAnsi="Akkurat Light Pro"/>
          <w:sz w:val="26"/>
          <w:szCs w:val="26"/>
        </w:rPr>
        <w:t>Pianiste</w:t>
      </w:r>
    </w:p>
    <w:p w14:paraId="2D4CC8A5" w14:textId="77777777" w:rsidR="00F04770" w:rsidRPr="00C34D41" w:rsidRDefault="00F04770" w:rsidP="00301D9F">
      <w:pPr>
        <w:spacing w:after="0"/>
        <w:rPr>
          <w:rFonts w:ascii="Akkurat Light Pro" w:hAnsi="Akkurat Light Pro"/>
          <w:sz w:val="26"/>
          <w:szCs w:val="26"/>
        </w:rPr>
      </w:pPr>
    </w:p>
    <w:p w14:paraId="75BA1BA2" w14:textId="3F6BCE8D" w:rsidR="00F04770" w:rsidRDefault="00F04770" w:rsidP="003D5EDF">
      <w:pPr>
        <w:spacing w:after="0"/>
        <w:rPr>
          <w:rFonts w:ascii="Akkurat Pro" w:hAnsi="Akkurat Pro"/>
          <w:sz w:val="32"/>
          <w:szCs w:val="32"/>
        </w:rPr>
      </w:pPr>
      <w:r w:rsidRPr="00C90EC9">
        <w:rPr>
          <w:rFonts w:ascii="Akkurat Pro" w:hAnsi="Akkurat Pro"/>
          <w:sz w:val="32"/>
          <w:szCs w:val="32"/>
        </w:rPr>
        <w:t>PROGRAMME</w:t>
      </w:r>
    </w:p>
    <w:p w14:paraId="53727874" w14:textId="77777777" w:rsidR="00773ADC" w:rsidRDefault="00773ADC" w:rsidP="003D5EDF">
      <w:pPr>
        <w:spacing w:after="0"/>
        <w:rPr>
          <w:rFonts w:ascii="Akkurat Pro" w:hAnsi="Akkurat Pro"/>
          <w:sz w:val="32"/>
          <w:szCs w:val="32"/>
        </w:rPr>
      </w:pPr>
    </w:p>
    <w:tbl>
      <w:tblPr>
        <w:tblStyle w:val="Grilledutableau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5387"/>
        <w:gridCol w:w="3543"/>
        <w:gridCol w:w="1277"/>
      </w:tblGrid>
      <w:tr w:rsidR="00773ADC" w:rsidRPr="00C90EC9" w14:paraId="233F9BF3" w14:textId="77777777" w:rsidTr="00CE51B2">
        <w:trPr>
          <w:trHeight w:val="306"/>
        </w:trPr>
        <w:tc>
          <w:tcPr>
            <w:tcW w:w="10349" w:type="dxa"/>
            <w:gridSpan w:val="4"/>
          </w:tcPr>
          <w:p w14:paraId="036DB82F" w14:textId="77777777" w:rsidR="00773ADC" w:rsidRPr="00C90EC9" w:rsidRDefault="00773ADC" w:rsidP="00CE51B2">
            <w:pPr>
              <w:rPr>
                <w:rFonts w:ascii="Akkurat Light Pro" w:hAnsi="Akkurat Light Pro"/>
                <w:sz w:val="24"/>
                <w:szCs w:val="24"/>
              </w:rPr>
            </w:pPr>
            <w:r w:rsidRPr="00C90EC9">
              <w:rPr>
                <w:rFonts w:ascii="Akkurat Light Pro" w:hAnsi="Akkurat Light Pro"/>
                <w:sz w:val="24"/>
                <w:szCs w:val="24"/>
              </w:rPr>
              <w:t>ERN</w:t>
            </w:r>
            <w:r>
              <w:rPr>
                <w:rFonts w:ascii="Akkurat Light Pro" w:hAnsi="Akkurat Light Pro"/>
                <w:sz w:val="24"/>
                <w:szCs w:val="24"/>
              </w:rPr>
              <w:t>Ő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 xml:space="preserve"> DOHNÁNYI (1877-1960)</w:t>
            </w:r>
          </w:p>
        </w:tc>
      </w:tr>
      <w:tr w:rsidR="00773ADC" w:rsidRPr="00C90EC9" w14:paraId="16560712" w14:textId="77777777" w:rsidTr="00CE51B2">
        <w:trPr>
          <w:gridBefore w:val="1"/>
          <w:wBefore w:w="142" w:type="dxa"/>
          <w:trHeight w:val="304"/>
        </w:trPr>
        <w:tc>
          <w:tcPr>
            <w:tcW w:w="5387" w:type="dxa"/>
          </w:tcPr>
          <w:p w14:paraId="5A4E7314" w14:textId="77777777" w:rsidR="00773ADC" w:rsidRPr="00C90EC9" w:rsidRDefault="00773ADC" w:rsidP="00CE51B2">
            <w:pPr>
              <w:ind w:right="-539"/>
              <w:rPr>
                <w:rFonts w:ascii="Akkurat Pro" w:hAnsi="Akkurat Pro"/>
              </w:rPr>
            </w:pPr>
            <w:r w:rsidRPr="00B76D7D">
              <w:rPr>
                <w:rFonts w:ascii="Akkurat Pro" w:hAnsi="Akkurat Pro"/>
                <w:i/>
                <w:iCs/>
                <w:lang w:val="en-CA"/>
              </w:rPr>
              <w:t>Symphonic Minutes</w:t>
            </w:r>
            <w:r>
              <w:rPr>
                <w:rFonts w:ascii="Akkurat Pro" w:hAnsi="Akkurat Pro"/>
                <w:i/>
                <w:iCs/>
              </w:rPr>
              <w:t>,</w:t>
            </w:r>
            <w:r>
              <w:rPr>
                <w:rFonts w:ascii="Akkurat Pro" w:hAnsi="Akkurat Pro"/>
              </w:rPr>
              <w:t xml:space="preserve"> </w:t>
            </w:r>
            <w:r w:rsidRPr="00C90EC9">
              <w:rPr>
                <w:rFonts w:ascii="Akkurat Light Pro" w:hAnsi="Akkurat Light Pro"/>
                <w:sz w:val="20"/>
                <w:szCs w:val="20"/>
              </w:rPr>
              <w:t>opus 36</w:t>
            </w:r>
          </w:p>
          <w:p w14:paraId="0EA1B0DB" w14:textId="77777777" w:rsidR="00773ADC" w:rsidRDefault="00773ADC" w:rsidP="00773ADC">
            <w:pPr>
              <w:pStyle w:val="Paragraphedeliste"/>
              <w:numPr>
                <w:ilvl w:val="0"/>
                <w:numId w:val="7"/>
              </w:numPr>
              <w:ind w:right="-539"/>
              <w:rPr>
                <w:rFonts w:ascii="Akkurat Light Pro" w:hAnsi="Akkurat Light Pro"/>
                <w:i/>
                <w:iCs/>
                <w:sz w:val="20"/>
                <w:szCs w:val="20"/>
              </w:rPr>
            </w:pPr>
            <w:r w:rsidRPr="00C7304B">
              <w:rPr>
                <w:rFonts w:ascii="Akkurat Light Pro" w:hAnsi="Akkurat Light Pro"/>
                <w:i/>
                <w:iCs/>
                <w:sz w:val="20"/>
                <w:szCs w:val="20"/>
              </w:rPr>
              <w:t>Capriccio</w:t>
            </w:r>
          </w:p>
          <w:p w14:paraId="6C0A709C" w14:textId="22781E56" w:rsidR="00773ADC" w:rsidRPr="00357793" w:rsidRDefault="00773ADC" w:rsidP="00773ADC">
            <w:pPr>
              <w:pStyle w:val="Paragraphedeliste"/>
              <w:numPr>
                <w:ilvl w:val="0"/>
                <w:numId w:val="7"/>
              </w:numPr>
              <w:ind w:right="-539"/>
              <w:rPr>
                <w:rFonts w:ascii="Akkurat Light Pro" w:hAnsi="Akkurat Light Pro"/>
                <w:i/>
                <w:iCs/>
                <w:sz w:val="20"/>
                <w:szCs w:val="20"/>
              </w:rPr>
            </w:pPr>
            <w:proofErr w:type="spellStart"/>
            <w:r w:rsidRPr="00357793">
              <w:rPr>
                <w:rFonts w:ascii="Akkurat Light Pro" w:hAnsi="Akkurat Light Pro"/>
                <w:i/>
                <w:iCs/>
                <w:sz w:val="20"/>
                <w:szCs w:val="20"/>
              </w:rPr>
              <w:t>Rapsodi</w:t>
            </w:r>
            <w:r w:rsidR="00C34D41">
              <w:rPr>
                <w:rFonts w:ascii="Akkurat Light Pro" w:hAnsi="Akkurat Light Pro"/>
                <w:i/>
                <w:iCs/>
                <w:sz w:val="20"/>
                <w:szCs w:val="20"/>
              </w:rPr>
              <w:t>a</w:t>
            </w:r>
            <w:proofErr w:type="spellEnd"/>
          </w:p>
          <w:p w14:paraId="678F1392" w14:textId="77777777" w:rsidR="00773ADC" w:rsidRPr="00C7304B" w:rsidRDefault="00773ADC" w:rsidP="00773ADC">
            <w:pPr>
              <w:pStyle w:val="Paragraphedeliste"/>
              <w:numPr>
                <w:ilvl w:val="0"/>
                <w:numId w:val="7"/>
              </w:numPr>
              <w:ind w:right="-539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C7304B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Scherzo</w:t>
            </w:r>
          </w:p>
          <w:p w14:paraId="76EEAE77" w14:textId="77777777" w:rsidR="00773ADC" w:rsidRDefault="00773ADC" w:rsidP="00773ADC">
            <w:pPr>
              <w:pStyle w:val="Paragraphedeliste"/>
              <w:numPr>
                <w:ilvl w:val="0"/>
                <w:numId w:val="7"/>
              </w:numPr>
              <w:ind w:right="-539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C7304B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Tema con variazioni</w:t>
            </w:r>
          </w:p>
          <w:p w14:paraId="3DA7F0AF" w14:textId="77777777" w:rsidR="00773ADC" w:rsidRPr="006E0EB2" w:rsidRDefault="00773ADC" w:rsidP="00773ADC">
            <w:pPr>
              <w:pStyle w:val="Paragraphedeliste"/>
              <w:numPr>
                <w:ilvl w:val="0"/>
                <w:numId w:val="7"/>
              </w:numPr>
              <w:ind w:right="-539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6E0EB2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Rondo</w:t>
            </w:r>
          </w:p>
        </w:tc>
        <w:tc>
          <w:tcPr>
            <w:tcW w:w="3543" w:type="dxa"/>
            <w:vAlign w:val="center"/>
          </w:tcPr>
          <w:p w14:paraId="6EC94150" w14:textId="77777777" w:rsidR="00773ADC" w:rsidRPr="00C90EC9" w:rsidRDefault="00773ADC" w:rsidP="00CE51B2">
            <w:pPr>
              <w:jc w:val="right"/>
              <w:rPr>
                <w:rFonts w:ascii="Akkurat Light Pro" w:hAnsi="Akkurat Light Pr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DB8ECD" w14:textId="68FC3ED3" w:rsidR="00773ADC" w:rsidRDefault="00773ADC" w:rsidP="00CE51B2">
            <w:pPr>
              <w:rPr>
                <w:rFonts w:ascii="Akkurat Pro" w:hAnsi="Akkurat Pro"/>
              </w:rPr>
            </w:pPr>
            <w:r>
              <w:rPr>
                <w:rFonts w:ascii="Akkurat Pro" w:hAnsi="Akkurat Pro"/>
              </w:rPr>
              <w:t xml:space="preserve">        </w:t>
            </w:r>
            <w:r w:rsidRPr="00C90EC9">
              <w:rPr>
                <w:rFonts w:ascii="Akkurat Pro" w:hAnsi="Akkurat Pro"/>
              </w:rPr>
              <w:t>15 :00</w:t>
            </w:r>
          </w:p>
          <w:p w14:paraId="37022850" w14:textId="79A5F289" w:rsidR="00773ADC" w:rsidRPr="00293C81" w:rsidRDefault="00773ADC" w:rsidP="00CE51B2">
            <w:pPr>
              <w:rPr>
                <w:rFonts w:ascii="Akkurat Pro" w:hAnsi="Akkurat Pro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         </w:t>
            </w:r>
            <w:r w:rsidRPr="00C7304B">
              <w:rPr>
                <w:rFonts w:ascii="Akkurat Light Pro" w:hAnsi="Akkurat Light Pro"/>
                <w:sz w:val="20"/>
                <w:szCs w:val="20"/>
              </w:rPr>
              <w:t>03 :00</w:t>
            </w:r>
          </w:p>
          <w:p w14:paraId="68D156BB" w14:textId="4D8FCA8C" w:rsidR="00773ADC" w:rsidRPr="00C7304B" w:rsidRDefault="00773ADC" w:rsidP="00CE51B2">
            <w:pPr>
              <w:rPr>
                <w:rFonts w:ascii="Akkurat Light Pro" w:hAnsi="Akkurat Light Pro"/>
                <w:sz w:val="20"/>
                <w:szCs w:val="20"/>
              </w:rPr>
            </w:pPr>
            <w:r w:rsidRPr="00C7304B"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>
              <w:rPr>
                <w:rFonts w:ascii="Akkurat Light Pro" w:hAnsi="Akkurat Light Pro"/>
                <w:sz w:val="20"/>
                <w:szCs w:val="20"/>
              </w:rPr>
              <w:t xml:space="preserve">         </w:t>
            </w:r>
            <w:r w:rsidRPr="00C7304B">
              <w:rPr>
                <w:rFonts w:ascii="Akkurat Light Pro" w:hAnsi="Akkurat Light Pro"/>
                <w:sz w:val="20"/>
                <w:szCs w:val="20"/>
              </w:rPr>
              <w:t>04 :00</w:t>
            </w:r>
          </w:p>
          <w:p w14:paraId="41F943B0" w14:textId="57FE276F" w:rsidR="00773ADC" w:rsidRDefault="00773ADC" w:rsidP="00CE51B2">
            <w:pPr>
              <w:ind w:left="-392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C7304B"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>
              <w:rPr>
                <w:rFonts w:ascii="Akkurat Light Pro" w:hAnsi="Akkurat Light Pro"/>
                <w:sz w:val="20"/>
                <w:szCs w:val="20"/>
              </w:rPr>
              <w:t xml:space="preserve">                </w:t>
            </w:r>
            <w:r w:rsidR="00237685"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Pr="00C7304B">
              <w:rPr>
                <w:rFonts w:ascii="Akkurat Light Pro" w:hAnsi="Akkurat Light Pro"/>
                <w:sz w:val="20"/>
                <w:szCs w:val="20"/>
              </w:rPr>
              <w:t>02 :00</w:t>
            </w:r>
          </w:p>
          <w:p w14:paraId="12A6852A" w14:textId="3942F001" w:rsidR="00773ADC" w:rsidRDefault="00773ADC" w:rsidP="00CE51B2">
            <w:pPr>
              <w:ind w:left="-392"/>
              <w:jc w:val="center"/>
              <w:rPr>
                <w:rFonts w:ascii="Akkurat Light Pro" w:hAnsi="Akkurat Light Pro"/>
                <w:sz w:val="20"/>
                <w:szCs w:val="20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                </w:t>
            </w:r>
            <w:r w:rsidR="00237685"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Pr="00C7304B">
              <w:rPr>
                <w:rFonts w:ascii="Akkurat Light Pro" w:hAnsi="Akkurat Light Pro"/>
                <w:sz w:val="20"/>
                <w:szCs w:val="20"/>
              </w:rPr>
              <w:t>04 :00</w:t>
            </w: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</w:p>
          <w:p w14:paraId="194F6803" w14:textId="1A7FF0BB" w:rsidR="00773ADC" w:rsidRPr="00293C81" w:rsidRDefault="00773ADC" w:rsidP="00CE51B2">
            <w:pPr>
              <w:ind w:left="-392"/>
              <w:jc w:val="center"/>
              <w:rPr>
                <w:rFonts w:ascii="Akkurat Light Pro" w:hAnsi="Akkurat Light Pro"/>
                <w:sz w:val="20"/>
                <w:szCs w:val="20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                </w:t>
            </w:r>
            <w:r w:rsidR="00237685"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Pr="00C7304B">
              <w:rPr>
                <w:rFonts w:ascii="Akkurat Light Pro" w:hAnsi="Akkurat Light Pro"/>
                <w:sz w:val="20"/>
                <w:szCs w:val="20"/>
              </w:rPr>
              <w:t>02 :00</w:t>
            </w:r>
          </w:p>
        </w:tc>
      </w:tr>
    </w:tbl>
    <w:p w14:paraId="65E0DF5E" w14:textId="4132AE33" w:rsidR="00F04770" w:rsidRPr="00C90EC9" w:rsidRDefault="00F04770" w:rsidP="00F04770"/>
    <w:tbl>
      <w:tblPr>
        <w:tblStyle w:val="Grilledutableau"/>
        <w:tblW w:w="10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4961"/>
        <w:gridCol w:w="4395"/>
        <w:gridCol w:w="860"/>
      </w:tblGrid>
      <w:tr w:rsidR="00301D9F" w:rsidRPr="00C90EC9" w14:paraId="5B08B325" w14:textId="77777777" w:rsidTr="00773ADC">
        <w:trPr>
          <w:trHeight w:val="306"/>
        </w:trPr>
        <w:tc>
          <w:tcPr>
            <w:tcW w:w="10358" w:type="dxa"/>
            <w:gridSpan w:val="4"/>
          </w:tcPr>
          <w:p w14:paraId="7EE61035" w14:textId="6F91A8E1" w:rsidR="00301D9F" w:rsidRPr="00C90EC9" w:rsidRDefault="007D218C" w:rsidP="004F4E7D">
            <w:pPr>
              <w:rPr>
                <w:rFonts w:ascii="Akkurat Light Pro" w:hAnsi="Akkurat Light Pro"/>
                <w:sz w:val="24"/>
                <w:szCs w:val="24"/>
              </w:rPr>
            </w:pPr>
            <w:bookmarkStart w:id="0" w:name="_Hlk188605891"/>
            <w:r w:rsidRPr="00C90EC9">
              <w:rPr>
                <w:rFonts w:ascii="Akkurat Light Pro" w:hAnsi="Akkurat Light Pro"/>
                <w:sz w:val="24"/>
                <w:szCs w:val="24"/>
              </w:rPr>
              <w:t>F</w:t>
            </w:r>
            <w:r w:rsidR="001856FA">
              <w:rPr>
                <w:rFonts w:ascii="Akkurat Light Pro" w:hAnsi="Akkurat Light Pro"/>
                <w:sz w:val="24"/>
                <w:szCs w:val="24"/>
              </w:rPr>
              <w:t>E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>LIX MENDEL</w:t>
            </w:r>
            <w:r w:rsidR="006E0EB2">
              <w:rPr>
                <w:rFonts w:ascii="Akkurat Light Pro" w:hAnsi="Akkurat Light Pro"/>
                <w:sz w:val="24"/>
                <w:szCs w:val="24"/>
              </w:rPr>
              <w:t>S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>SO</w:t>
            </w:r>
            <w:r w:rsidR="006E0EB2">
              <w:rPr>
                <w:rFonts w:ascii="Akkurat Light Pro" w:hAnsi="Akkurat Light Pro"/>
                <w:sz w:val="24"/>
                <w:szCs w:val="24"/>
              </w:rPr>
              <w:t>H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>N</w:t>
            </w:r>
            <w:r w:rsidR="0098592A" w:rsidRPr="00C90EC9">
              <w:rPr>
                <w:rFonts w:ascii="Akkurat Light Pro" w:hAnsi="Akkurat Light Pro"/>
                <w:sz w:val="24"/>
                <w:szCs w:val="24"/>
              </w:rPr>
              <w:t xml:space="preserve"> (1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>809</w:t>
            </w:r>
            <w:r w:rsidR="0098592A" w:rsidRPr="00C90EC9">
              <w:rPr>
                <w:rFonts w:ascii="Akkurat Light Pro" w:hAnsi="Akkurat Light Pro"/>
                <w:sz w:val="24"/>
                <w:szCs w:val="24"/>
              </w:rPr>
              <w:t>-1</w:t>
            </w:r>
            <w:r w:rsidRPr="00C90EC9">
              <w:rPr>
                <w:rFonts w:ascii="Akkurat Light Pro" w:hAnsi="Akkurat Light Pro"/>
                <w:sz w:val="24"/>
                <w:szCs w:val="24"/>
              </w:rPr>
              <w:t>847</w:t>
            </w:r>
            <w:r w:rsidR="0098592A" w:rsidRPr="00C90EC9">
              <w:rPr>
                <w:rFonts w:ascii="Akkurat Light Pro" w:hAnsi="Akkurat Light Pro"/>
                <w:sz w:val="24"/>
                <w:szCs w:val="24"/>
              </w:rPr>
              <w:t>)</w:t>
            </w:r>
          </w:p>
        </w:tc>
      </w:tr>
      <w:tr w:rsidR="00301D9F" w:rsidRPr="00C90EC9" w14:paraId="6775627A" w14:textId="77777777" w:rsidTr="00773ADC">
        <w:trPr>
          <w:gridBefore w:val="1"/>
          <w:wBefore w:w="142" w:type="dxa"/>
          <w:trHeight w:val="304"/>
        </w:trPr>
        <w:tc>
          <w:tcPr>
            <w:tcW w:w="4961" w:type="dxa"/>
          </w:tcPr>
          <w:p w14:paraId="61EAA2F2" w14:textId="77777777" w:rsidR="00301D9F" w:rsidRPr="009F656F" w:rsidRDefault="00882F7C" w:rsidP="004F4E7D">
            <w:pPr>
              <w:rPr>
                <w:rFonts w:ascii="Akkurat Pro" w:hAnsi="Akkurat Pro"/>
                <w:sz w:val="20"/>
                <w:szCs w:val="20"/>
                <w:lang w:val="es-ES"/>
              </w:rPr>
            </w:pPr>
            <w:proofErr w:type="spellStart"/>
            <w:r w:rsidRPr="009F656F">
              <w:rPr>
                <w:rFonts w:ascii="Akkurat Pro" w:hAnsi="Akkurat Pro"/>
                <w:i/>
                <w:iCs/>
                <w:lang w:val="es-ES"/>
              </w:rPr>
              <w:t>Concerto</w:t>
            </w:r>
            <w:proofErr w:type="spellEnd"/>
            <w:r w:rsidRPr="009F656F">
              <w:rPr>
                <w:rFonts w:ascii="Akkurat Pro" w:hAnsi="Akkurat Pro"/>
                <w:i/>
                <w:iCs/>
                <w:lang w:val="es-ES"/>
              </w:rPr>
              <w:t xml:space="preserve"> </w:t>
            </w:r>
            <w:proofErr w:type="spellStart"/>
            <w:r w:rsidRPr="009F656F">
              <w:rPr>
                <w:rFonts w:ascii="Akkurat Pro" w:hAnsi="Akkurat Pro"/>
                <w:i/>
                <w:iCs/>
                <w:lang w:val="es-ES"/>
              </w:rPr>
              <w:t>pour</w:t>
            </w:r>
            <w:proofErr w:type="spellEnd"/>
            <w:r w:rsidRPr="009F656F">
              <w:rPr>
                <w:rFonts w:ascii="Akkurat Pro" w:hAnsi="Akkurat Pro"/>
                <w:i/>
                <w:iCs/>
                <w:lang w:val="es-ES"/>
              </w:rPr>
              <w:t xml:space="preserve"> </w:t>
            </w:r>
            <w:r w:rsidR="00233500" w:rsidRPr="009F656F">
              <w:rPr>
                <w:rFonts w:ascii="Akkurat Pro" w:hAnsi="Akkurat Pro"/>
                <w:i/>
                <w:iCs/>
                <w:lang w:val="es-ES"/>
              </w:rPr>
              <w:t>piano n</w:t>
            </w:r>
            <w:r w:rsidR="00233500" w:rsidRPr="009F656F">
              <w:rPr>
                <w:rFonts w:ascii="Akkurat Pro" w:hAnsi="Akkurat Pro"/>
                <w:i/>
                <w:iCs/>
                <w:vertAlign w:val="superscript"/>
                <w:lang w:val="es-ES"/>
              </w:rPr>
              <w:t>o</w:t>
            </w:r>
            <w:r w:rsidR="00233500" w:rsidRPr="009F656F">
              <w:rPr>
                <w:rFonts w:ascii="Akkurat Pro" w:hAnsi="Akkurat Pro"/>
                <w:i/>
                <w:iCs/>
                <w:lang w:val="es-ES"/>
              </w:rPr>
              <w:t xml:space="preserve"> 1 en sol </w:t>
            </w:r>
            <w:proofErr w:type="spellStart"/>
            <w:r w:rsidR="00233500" w:rsidRPr="009F656F">
              <w:rPr>
                <w:rFonts w:ascii="Akkurat Pro" w:hAnsi="Akkurat Pro"/>
                <w:i/>
                <w:iCs/>
                <w:lang w:val="es-ES"/>
              </w:rPr>
              <w:t>mineur</w:t>
            </w:r>
            <w:proofErr w:type="spellEnd"/>
            <w:r w:rsidR="00233500" w:rsidRPr="009F656F">
              <w:rPr>
                <w:rFonts w:ascii="Akkurat Pro" w:hAnsi="Akkurat Pro"/>
                <w:lang w:val="es-ES"/>
              </w:rPr>
              <w:t>,</w:t>
            </w:r>
            <w:r w:rsidR="00233500" w:rsidRPr="009F656F">
              <w:rPr>
                <w:rFonts w:ascii="Akkurat Pro" w:hAnsi="Akkurat Pro"/>
                <w:i/>
                <w:iCs/>
                <w:lang w:val="es-ES"/>
              </w:rPr>
              <w:t xml:space="preserve"> </w:t>
            </w:r>
            <w:r w:rsidR="00233500" w:rsidRPr="009F656F">
              <w:rPr>
                <w:rFonts w:ascii="Akkurat Light Pro" w:hAnsi="Akkurat Light Pro"/>
                <w:sz w:val="20"/>
                <w:szCs w:val="20"/>
                <w:lang w:val="es-ES"/>
              </w:rPr>
              <w:t>opus 25</w:t>
            </w:r>
          </w:p>
          <w:p w14:paraId="4497809C" w14:textId="77777777" w:rsidR="00233500" w:rsidRPr="00C7304B" w:rsidRDefault="00233500" w:rsidP="00233500">
            <w:pPr>
              <w:pStyle w:val="Paragraphedeliste"/>
              <w:numPr>
                <w:ilvl w:val="0"/>
                <w:numId w:val="8"/>
              </w:numPr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C7304B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Molto allegro con fuoco</w:t>
            </w:r>
          </w:p>
          <w:p w14:paraId="78C80DEB" w14:textId="77777777" w:rsidR="005720B5" w:rsidRDefault="00233500" w:rsidP="005720B5">
            <w:pPr>
              <w:pStyle w:val="Paragraphedeliste"/>
              <w:numPr>
                <w:ilvl w:val="0"/>
                <w:numId w:val="8"/>
              </w:numPr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C7304B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Andante</w:t>
            </w:r>
          </w:p>
          <w:p w14:paraId="77CD6FE0" w14:textId="5FCA8E75" w:rsidR="00233500" w:rsidRPr="005720B5" w:rsidRDefault="00785D89" w:rsidP="005720B5">
            <w:pPr>
              <w:pStyle w:val="Paragraphedeliste"/>
              <w:numPr>
                <w:ilvl w:val="0"/>
                <w:numId w:val="8"/>
              </w:numPr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5720B5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 xml:space="preserve">Presto </w:t>
            </w:r>
            <w:r w:rsidR="00FB5B7A" w:rsidRPr="005720B5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-</w:t>
            </w:r>
            <w:r w:rsidR="00233500" w:rsidRPr="005720B5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 xml:space="preserve"> Molto allegro e vivace</w:t>
            </w:r>
          </w:p>
        </w:tc>
        <w:tc>
          <w:tcPr>
            <w:tcW w:w="4395" w:type="dxa"/>
            <w:vAlign w:val="center"/>
          </w:tcPr>
          <w:p w14:paraId="1F49D19F" w14:textId="019563AD" w:rsidR="00301D9F" w:rsidRPr="009632A5" w:rsidRDefault="00301D9F" w:rsidP="004F4E7D">
            <w:pPr>
              <w:jc w:val="right"/>
              <w:rPr>
                <w:rFonts w:ascii="Akkurat Light Pro" w:hAnsi="Akkurat Light Pro"/>
                <w:sz w:val="18"/>
                <w:szCs w:val="18"/>
                <w:lang w:val="it-IT"/>
              </w:rPr>
            </w:pPr>
          </w:p>
        </w:tc>
        <w:tc>
          <w:tcPr>
            <w:tcW w:w="859" w:type="dxa"/>
          </w:tcPr>
          <w:p w14:paraId="4D885586" w14:textId="77C56A0D" w:rsidR="00301D9F" w:rsidRPr="00C90EC9" w:rsidRDefault="00233500" w:rsidP="00FB5B7A">
            <w:pPr>
              <w:rPr>
                <w:rFonts w:ascii="Akkurat Pro" w:hAnsi="Akkurat Pro"/>
              </w:rPr>
            </w:pPr>
            <w:r w:rsidRPr="00C90EC9">
              <w:rPr>
                <w:rFonts w:ascii="Akkurat Pro" w:hAnsi="Akkurat Pro"/>
              </w:rPr>
              <w:t>21</w:t>
            </w:r>
            <w:r w:rsidR="00301D9F" w:rsidRPr="00C90EC9">
              <w:rPr>
                <w:rFonts w:ascii="Akkurat Pro" w:hAnsi="Akkurat Pro"/>
              </w:rPr>
              <w:t> :00</w:t>
            </w:r>
          </w:p>
          <w:p w14:paraId="5B9DFCFE" w14:textId="067BFD78" w:rsidR="00233500" w:rsidRPr="00C7304B" w:rsidRDefault="00646C2E" w:rsidP="00FB5B7A">
            <w:pPr>
              <w:rPr>
                <w:rFonts w:ascii="Akkurat Light Pro" w:hAnsi="Akkurat Light Pro"/>
                <w:sz w:val="20"/>
                <w:szCs w:val="20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="00785D89" w:rsidRPr="00C7304B">
              <w:rPr>
                <w:rFonts w:ascii="Akkurat Light Pro" w:hAnsi="Akkurat Light Pro"/>
                <w:sz w:val="20"/>
                <w:szCs w:val="20"/>
              </w:rPr>
              <w:t>08 :00</w:t>
            </w:r>
          </w:p>
          <w:p w14:paraId="1F26182C" w14:textId="685A3050" w:rsidR="00785D89" w:rsidRPr="00C7304B" w:rsidRDefault="00646C2E" w:rsidP="00FB5B7A">
            <w:pPr>
              <w:rPr>
                <w:rFonts w:ascii="Akkurat Light Pro" w:hAnsi="Akkurat Light Pro"/>
                <w:sz w:val="20"/>
                <w:szCs w:val="20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="00785D89" w:rsidRPr="00C7304B">
              <w:rPr>
                <w:rFonts w:ascii="Akkurat Light Pro" w:hAnsi="Akkurat Light Pro"/>
                <w:sz w:val="20"/>
                <w:szCs w:val="20"/>
              </w:rPr>
              <w:t>07 :00</w:t>
            </w:r>
          </w:p>
          <w:p w14:paraId="6DFB944E" w14:textId="77D4169A" w:rsidR="00785D89" w:rsidRPr="00C90EC9" w:rsidRDefault="00646C2E" w:rsidP="00FB5B7A">
            <w:pPr>
              <w:rPr>
                <w:rFonts w:ascii="Akkurat Pro" w:hAnsi="Akkurat Pro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="00785D89" w:rsidRPr="00C7304B">
              <w:rPr>
                <w:rFonts w:ascii="Akkurat Light Pro" w:hAnsi="Akkurat Light Pro"/>
                <w:sz w:val="20"/>
                <w:szCs w:val="20"/>
              </w:rPr>
              <w:t>06 :00</w:t>
            </w:r>
          </w:p>
        </w:tc>
      </w:tr>
      <w:tr w:rsidR="00163E16" w:rsidRPr="00C90EC9" w14:paraId="6D78CED0" w14:textId="77777777" w:rsidTr="00773ADC">
        <w:trPr>
          <w:gridBefore w:val="1"/>
          <w:wBefore w:w="142" w:type="dxa"/>
          <w:trHeight w:val="113"/>
        </w:trPr>
        <w:tc>
          <w:tcPr>
            <w:tcW w:w="10216" w:type="dxa"/>
            <w:gridSpan w:val="3"/>
          </w:tcPr>
          <w:p w14:paraId="1DD303BE" w14:textId="77777777" w:rsidR="00163E16" w:rsidRPr="00C90EC9" w:rsidRDefault="00163E16" w:rsidP="00763024">
            <w:pPr>
              <w:jc w:val="right"/>
              <w:rPr>
                <w:sz w:val="10"/>
                <w:szCs w:val="10"/>
              </w:rPr>
            </w:pPr>
          </w:p>
          <w:p w14:paraId="0C31CC57" w14:textId="28A35A7C" w:rsidR="00882F7C" w:rsidRPr="00C90EC9" w:rsidRDefault="00882F7C" w:rsidP="00763024">
            <w:pPr>
              <w:jc w:val="right"/>
              <w:rPr>
                <w:sz w:val="10"/>
                <w:szCs w:val="10"/>
              </w:rPr>
            </w:pPr>
          </w:p>
        </w:tc>
      </w:tr>
      <w:tr w:rsidR="00882F7C" w:rsidRPr="00C90EC9" w14:paraId="467FB6B4" w14:textId="77777777" w:rsidTr="00773ADC">
        <w:trPr>
          <w:gridBefore w:val="1"/>
          <w:wBefore w:w="142" w:type="dxa"/>
          <w:trHeight w:val="306"/>
        </w:trPr>
        <w:tc>
          <w:tcPr>
            <w:tcW w:w="9356" w:type="dxa"/>
            <w:gridSpan w:val="2"/>
            <w:vAlign w:val="bottom"/>
          </w:tcPr>
          <w:p w14:paraId="0FEBDBE3" w14:textId="2E5CF408" w:rsidR="00070DC0" w:rsidRPr="00C90EC9" w:rsidRDefault="00523865" w:rsidP="00882F7C">
            <w:pPr>
              <w:rPr>
                <w:rFonts w:ascii="Akkurat Light Pro" w:hAnsi="Akkurat Light Pro"/>
              </w:rPr>
            </w:pPr>
            <w:r w:rsidRPr="00C90EC9">
              <w:rPr>
                <w:rFonts w:ascii="Akkurat Pro" w:hAnsi="Akkurat Pro"/>
              </w:rPr>
              <w:t xml:space="preserve">    </w:t>
            </w:r>
            <w:r w:rsidR="00233500" w:rsidRPr="00C90EC9">
              <w:rPr>
                <w:rFonts w:ascii="Akkurat Pro" w:hAnsi="Akkurat Pro"/>
              </w:rPr>
              <w:t>ÉLI</w:t>
            </w:r>
            <w:r w:rsidR="00FB5B7A">
              <w:rPr>
                <w:rFonts w:ascii="Akkurat Pro" w:hAnsi="Akkurat Pro"/>
              </w:rPr>
              <w:t>S</w:t>
            </w:r>
            <w:r w:rsidR="00233500" w:rsidRPr="00C90EC9">
              <w:rPr>
                <w:rFonts w:ascii="Akkurat Pro" w:hAnsi="Akkurat Pro"/>
              </w:rPr>
              <w:t>ABETH PION</w:t>
            </w:r>
            <w:r w:rsidR="00070DC0" w:rsidRPr="00C90EC9">
              <w:rPr>
                <w:rFonts w:ascii="Akkurat Pro" w:hAnsi="Akkurat Pro"/>
              </w:rPr>
              <w:t xml:space="preserve">, </w:t>
            </w:r>
            <w:r w:rsidR="00233500" w:rsidRPr="00C90EC9">
              <w:rPr>
                <w:rFonts w:ascii="Akkurat Light Pro" w:hAnsi="Akkurat Light Pro"/>
              </w:rPr>
              <w:t>pian</w:t>
            </w:r>
            <w:r w:rsidR="009632A5">
              <w:rPr>
                <w:rFonts w:ascii="Akkurat Light Pro" w:hAnsi="Akkurat Light Pro"/>
              </w:rPr>
              <w:t>o</w:t>
            </w:r>
          </w:p>
          <w:p w14:paraId="73E0BCF7" w14:textId="4725CB0F" w:rsidR="00523865" w:rsidRPr="00C90EC9" w:rsidRDefault="00523865" w:rsidP="00882F7C">
            <w:pPr>
              <w:rPr>
                <w:rFonts w:ascii="Akkurat Pro" w:hAnsi="Akkurat Pro"/>
              </w:rPr>
            </w:pPr>
            <w:r w:rsidRPr="00C90EC9">
              <w:rPr>
                <w:rFonts w:ascii="Akkurat Pro" w:hAnsi="Akkurat Pro"/>
              </w:rPr>
              <w:t xml:space="preserve">                                                                                        </w:t>
            </w:r>
          </w:p>
          <w:p w14:paraId="24C4B994" w14:textId="385BEFAF" w:rsidR="00882F7C" w:rsidRPr="00C90EC9" w:rsidRDefault="00523865" w:rsidP="00882F7C">
            <w:pPr>
              <w:rPr>
                <w:rFonts w:ascii="Akkurat Pro" w:hAnsi="Akkurat Pro"/>
              </w:rPr>
            </w:pPr>
            <w:r w:rsidRPr="00C90EC9">
              <w:rPr>
                <w:rFonts w:ascii="Akkurat Pro" w:hAnsi="Akkurat Pro"/>
              </w:rPr>
              <w:t xml:space="preserve">                                                                                               </w:t>
            </w:r>
            <w:r w:rsidRPr="002D2FFD">
              <w:rPr>
                <w:rFonts w:ascii="Akkurat Pro" w:hAnsi="Akkurat Pro"/>
              </w:rPr>
              <w:t>ENTRACTE</w:t>
            </w:r>
          </w:p>
        </w:tc>
        <w:tc>
          <w:tcPr>
            <w:tcW w:w="859" w:type="dxa"/>
            <w:vAlign w:val="bottom"/>
          </w:tcPr>
          <w:p w14:paraId="2A101844" w14:textId="1E741958" w:rsidR="00882F7C" w:rsidRPr="00C90EC9" w:rsidRDefault="00523865" w:rsidP="00773ADC">
            <w:pPr>
              <w:rPr>
                <w:rFonts w:ascii="Akkurat Pro" w:hAnsi="Akkurat Pro"/>
              </w:rPr>
            </w:pPr>
            <w:r w:rsidRPr="002D2FFD">
              <w:rPr>
                <w:rFonts w:ascii="Akkurat Pro" w:hAnsi="Akkurat Pro"/>
              </w:rPr>
              <w:t>20 :00</w:t>
            </w:r>
          </w:p>
        </w:tc>
      </w:tr>
      <w:bookmarkEnd w:id="0"/>
    </w:tbl>
    <w:tbl>
      <w:tblPr>
        <w:tblStyle w:val="Grilledutableau1"/>
        <w:tblW w:w="10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5245"/>
        <w:gridCol w:w="4111"/>
        <w:gridCol w:w="971"/>
      </w:tblGrid>
      <w:tr w:rsidR="00882F7C" w:rsidRPr="00C90EC9" w14:paraId="5FB817EF" w14:textId="77777777" w:rsidTr="00773ADC">
        <w:trPr>
          <w:trHeight w:val="306"/>
        </w:trPr>
        <w:tc>
          <w:tcPr>
            <w:tcW w:w="10469" w:type="dxa"/>
            <w:gridSpan w:val="4"/>
          </w:tcPr>
          <w:p w14:paraId="71D441A3" w14:textId="77777777" w:rsidR="00523865" w:rsidRPr="00C90EC9" w:rsidRDefault="00523865" w:rsidP="0088621C">
            <w:pPr>
              <w:rPr>
                <w:rFonts w:ascii="Akkurat Light Pro" w:hAnsi="Akkurat Light Pro"/>
                <w:sz w:val="24"/>
                <w:szCs w:val="24"/>
              </w:rPr>
            </w:pPr>
          </w:p>
          <w:p w14:paraId="08D91768" w14:textId="77777777" w:rsidR="00523865" w:rsidRPr="00C90EC9" w:rsidRDefault="00523865" w:rsidP="0088621C">
            <w:pPr>
              <w:rPr>
                <w:rFonts w:ascii="Akkurat Light Pro" w:hAnsi="Akkurat Light Pro"/>
                <w:sz w:val="24"/>
                <w:szCs w:val="24"/>
              </w:rPr>
            </w:pPr>
          </w:p>
          <w:p w14:paraId="740E3299" w14:textId="697D5956" w:rsidR="00882F7C" w:rsidRPr="00C90EC9" w:rsidRDefault="00882F7C" w:rsidP="0088621C">
            <w:pPr>
              <w:rPr>
                <w:rFonts w:ascii="Akkurat Light Pro" w:hAnsi="Akkurat Light Pro"/>
                <w:sz w:val="24"/>
                <w:szCs w:val="24"/>
              </w:rPr>
            </w:pPr>
            <w:r w:rsidRPr="00C90EC9">
              <w:rPr>
                <w:rFonts w:ascii="Akkurat Light Pro" w:hAnsi="Akkurat Light Pro"/>
                <w:sz w:val="24"/>
                <w:szCs w:val="24"/>
              </w:rPr>
              <w:t>ANTONÍN DVOŘÁK (1841-1904)</w:t>
            </w:r>
          </w:p>
        </w:tc>
      </w:tr>
      <w:tr w:rsidR="00882F7C" w:rsidRPr="00C90EC9" w14:paraId="1D5F97D0" w14:textId="77777777" w:rsidTr="009F656F">
        <w:trPr>
          <w:gridBefore w:val="1"/>
          <w:wBefore w:w="142" w:type="dxa"/>
          <w:trHeight w:val="304"/>
        </w:trPr>
        <w:tc>
          <w:tcPr>
            <w:tcW w:w="5245" w:type="dxa"/>
          </w:tcPr>
          <w:p w14:paraId="347B0B82" w14:textId="502590DF" w:rsidR="00882F7C" w:rsidRPr="00C90EC9" w:rsidRDefault="00D2396C" w:rsidP="0088621C">
            <w:pPr>
              <w:rPr>
                <w:rFonts w:ascii="Akkurat Light Pro" w:hAnsi="Akkurat Light Pro"/>
              </w:rPr>
            </w:pPr>
            <w:r w:rsidRPr="00C90EC9">
              <w:rPr>
                <w:rFonts w:ascii="Akkurat Pro" w:hAnsi="Akkurat Pro"/>
                <w:i/>
                <w:iCs/>
              </w:rPr>
              <w:t xml:space="preserve">Symphonie </w:t>
            </w:r>
            <w:r w:rsidR="007D218C" w:rsidRPr="00C90EC9">
              <w:rPr>
                <w:rFonts w:ascii="Akkurat Pro" w:hAnsi="Akkurat Pro"/>
                <w:i/>
                <w:iCs/>
              </w:rPr>
              <w:t>n</w:t>
            </w:r>
            <w:r w:rsidR="007D218C" w:rsidRPr="00C90EC9">
              <w:rPr>
                <w:rFonts w:ascii="Akkurat Pro" w:hAnsi="Akkurat Pro"/>
                <w:i/>
                <w:iCs/>
                <w:vertAlign w:val="superscript"/>
              </w:rPr>
              <w:t>o</w:t>
            </w:r>
            <w:r w:rsidR="007D218C" w:rsidRPr="00C90EC9">
              <w:rPr>
                <w:rFonts w:ascii="Akkurat Pro" w:hAnsi="Akkurat Pro"/>
                <w:i/>
                <w:iCs/>
              </w:rPr>
              <w:t xml:space="preserve"> </w:t>
            </w:r>
            <w:r w:rsidR="00785D89" w:rsidRPr="00C90EC9">
              <w:rPr>
                <w:rFonts w:ascii="Akkurat Pro" w:hAnsi="Akkurat Pro"/>
                <w:i/>
                <w:iCs/>
              </w:rPr>
              <w:t>8</w:t>
            </w:r>
            <w:r w:rsidR="007D218C" w:rsidRPr="00C90EC9">
              <w:rPr>
                <w:rFonts w:ascii="Akkurat Pro" w:hAnsi="Akkurat Pro"/>
                <w:i/>
                <w:iCs/>
              </w:rPr>
              <w:t xml:space="preserve"> en sol m</w:t>
            </w:r>
            <w:r w:rsidR="006A24D4">
              <w:rPr>
                <w:rFonts w:ascii="Akkurat Pro" w:hAnsi="Akkurat Pro"/>
                <w:i/>
                <w:iCs/>
              </w:rPr>
              <w:t>ajeu</w:t>
            </w:r>
            <w:r w:rsidR="007D218C" w:rsidRPr="00C90EC9">
              <w:rPr>
                <w:rFonts w:ascii="Akkurat Pro" w:hAnsi="Akkurat Pro"/>
                <w:i/>
                <w:iCs/>
              </w:rPr>
              <w:t>r</w:t>
            </w:r>
            <w:r w:rsidR="000A5D26" w:rsidRPr="00C90EC9">
              <w:rPr>
                <w:rFonts w:ascii="Akkurat Pro" w:hAnsi="Akkurat Pro"/>
                <w:i/>
                <w:iCs/>
              </w:rPr>
              <w:t>,</w:t>
            </w:r>
            <w:r w:rsidR="007D218C" w:rsidRPr="00C90EC9">
              <w:rPr>
                <w:rFonts w:ascii="Akkurat Pro" w:hAnsi="Akkurat Pro"/>
                <w:i/>
                <w:iCs/>
              </w:rPr>
              <w:t xml:space="preserve"> </w:t>
            </w:r>
            <w:r w:rsidR="000A5D26" w:rsidRPr="00C90EC9">
              <w:rPr>
                <w:rFonts w:ascii="Akkurat Light Pro" w:hAnsi="Akkurat Light Pro"/>
                <w:sz w:val="20"/>
                <w:szCs w:val="20"/>
              </w:rPr>
              <w:t>op</w:t>
            </w:r>
            <w:r w:rsidR="0022073D" w:rsidRPr="00C90EC9">
              <w:rPr>
                <w:rFonts w:ascii="Akkurat Light Pro" w:hAnsi="Akkurat Light Pro"/>
                <w:sz w:val="20"/>
                <w:szCs w:val="20"/>
              </w:rPr>
              <w:t xml:space="preserve">us </w:t>
            </w:r>
            <w:r w:rsidR="00785D89" w:rsidRPr="00C90EC9">
              <w:rPr>
                <w:rFonts w:ascii="Akkurat Light Pro" w:hAnsi="Akkurat Light Pro"/>
                <w:sz w:val="20"/>
                <w:szCs w:val="20"/>
              </w:rPr>
              <w:t>88</w:t>
            </w:r>
          </w:p>
        </w:tc>
        <w:tc>
          <w:tcPr>
            <w:tcW w:w="4111" w:type="dxa"/>
            <w:vAlign w:val="center"/>
          </w:tcPr>
          <w:p w14:paraId="6F755257" w14:textId="77777777" w:rsidR="00882F7C" w:rsidRPr="00C90EC9" w:rsidRDefault="00882F7C" w:rsidP="0088621C">
            <w:pPr>
              <w:jc w:val="right"/>
              <w:rPr>
                <w:rFonts w:ascii="Akkurat Light Pro" w:hAnsi="Akkurat Light Pro"/>
                <w:sz w:val="18"/>
                <w:szCs w:val="18"/>
              </w:rPr>
            </w:pPr>
          </w:p>
        </w:tc>
        <w:tc>
          <w:tcPr>
            <w:tcW w:w="971" w:type="dxa"/>
          </w:tcPr>
          <w:p w14:paraId="02E4C4D4" w14:textId="1FA8B154" w:rsidR="00882F7C" w:rsidRPr="00C90EC9" w:rsidRDefault="00785D89" w:rsidP="00C433E9">
            <w:pPr>
              <w:rPr>
                <w:rFonts w:ascii="Akkurat Pro" w:hAnsi="Akkurat Pro"/>
              </w:rPr>
            </w:pPr>
            <w:r w:rsidRPr="00C90EC9">
              <w:rPr>
                <w:rFonts w:ascii="Akkurat Pro" w:hAnsi="Akkurat Pro"/>
              </w:rPr>
              <w:t>34</w:t>
            </w:r>
            <w:r w:rsidR="00882F7C" w:rsidRPr="00C90EC9">
              <w:rPr>
                <w:rFonts w:ascii="Akkurat Pro" w:hAnsi="Akkurat Pro"/>
              </w:rPr>
              <w:t> :00</w:t>
            </w:r>
          </w:p>
        </w:tc>
      </w:tr>
      <w:tr w:rsidR="00882F7C" w:rsidRPr="00C90EC9" w14:paraId="04FE4A62" w14:textId="77777777" w:rsidTr="009F656F">
        <w:trPr>
          <w:gridBefore w:val="1"/>
          <w:wBefore w:w="142" w:type="dxa"/>
          <w:trHeight w:val="306"/>
        </w:trPr>
        <w:tc>
          <w:tcPr>
            <w:tcW w:w="9356" w:type="dxa"/>
            <w:gridSpan w:val="2"/>
          </w:tcPr>
          <w:p w14:paraId="6C16EA83" w14:textId="4ADA13AF" w:rsidR="009F656F" w:rsidRPr="009F656F" w:rsidRDefault="009F656F" w:rsidP="009F656F">
            <w:pPr>
              <w:pStyle w:val="Paragraphedeliste"/>
              <w:numPr>
                <w:ilvl w:val="0"/>
                <w:numId w:val="10"/>
              </w:numPr>
              <w:spacing w:line="276" w:lineRule="auto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9F656F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Allegro con brio</w:t>
            </w:r>
          </w:p>
          <w:p w14:paraId="2D384E15" w14:textId="070A5B4A" w:rsidR="009F656F" w:rsidRPr="009F656F" w:rsidRDefault="009F656F" w:rsidP="009F656F">
            <w:pPr>
              <w:pStyle w:val="Paragraphedeliste"/>
              <w:numPr>
                <w:ilvl w:val="0"/>
                <w:numId w:val="10"/>
              </w:numPr>
              <w:spacing w:line="276" w:lineRule="auto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9F656F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Adagio</w:t>
            </w:r>
          </w:p>
          <w:p w14:paraId="5ACDA13C" w14:textId="462FA777" w:rsidR="00B379C5" w:rsidRPr="009F656F" w:rsidRDefault="00FB5B7A" w:rsidP="009F656F">
            <w:pPr>
              <w:pStyle w:val="Paragraphedeliste"/>
              <w:numPr>
                <w:ilvl w:val="0"/>
                <w:numId w:val="10"/>
              </w:numPr>
              <w:spacing w:line="276" w:lineRule="auto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9F656F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Allegretto grazioso</w:t>
            </w:r>
          </w:p>
          <w:p w14:paraId="0BBAD695" w14:textId="6F6E6ED4" w:rsidR="00FB5B7A" w:rsidRPr="009F656F" w:rsidRDefault="00FB5B7A" w:rsidP="009F656F">
            <w:pPr>
              <w:pStyle w:val="Paragraphedeliste"/>
              <w:numPr>
                <w:ilvl w:val="0"/>
                <w:numId w:val="10"/>
              </w:numPr>
              <w:spacing w:line="276" w:lineRule="auto"/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</w:pPr>
            <w:r w:rsidRPr="009F656F">
              <w:rPr>
                <w:rFonts w:ascii="Akkurat Light Pro" w:hAnsi="Akkurat Light Pro"/>
                <w:i/>
                <w:iCs/>
                <w:sz w:val="20"/>
                <w:szCs w:val="20"/>
                <w:lang w:val="la-Latn"/>
              </w:rPr>
              <w:t>Allegro ma non troppo</w:t>
            </w:r>
          </w:p>
          <w:p w14:paraId="22AD3236" w14:textId="77777777" w:rsidR="009D348C" w:rsidRPr="009632A5" w:rsidRDefault="009D348C" w:rsidP="009F656F">
            <w:pPr>
              <w:spacing w:line="276" w:lineRule="auto"/>
              <w:rPr>
                <w:rFonts w:ascii="Akkurat Pro" w:eastAsia="Times New Roman" w:hAnsi="Akkurat Pro"/>
                <w:b/>
                <w:bCs/>
                <w:i/>
                <w:iCs/>
                <w:sz w:val="16"/>
                <w:szCs w:val="16"/>
                <w:lang w:val="la-Latn"/>
              </w:rPr>
            </w:pPr>
          </w:p>
          <w:p w14:paraId="1BC0033F" w14:textId="07354BE5" w:rsidR="00233500" w:rsidRPr="009632A5" w:rsidRDefault="00233500" w:rsidP="009F656F">
            <w:pPr>
              <w:spacing w:line="276" w:lineRule="auto"/>
              <w:rPr>
                <w:rFonts w:ascii="Akkurat Pro" w:eastAsia="Times New Roman" w:hAnsi="Akkurat Pro"/>
                <w:b/>
                <w:bCs/>
                <w:i/>
                <w:iCs/>
                <w:sz w:val="16"/>
                <w:szCs w:val="16"/>
                <w:lang w:val="la-Latn"/>
              </w:rPr>
            </w:pPr>
          </w:p>
        </w:tc>
        <w:tc>
          <w:tcPr>
            <w:tcW w:w="971" w:type="dxa"/>
          </w:tcPr>
          <w:p w14:paraId="09C9AA18" w14:textId="3B73C229" w:rsidR="009F656F" w:rsidRDefault="009F656F" w:rsidP="00923E9E">
            <w:pPr>
              <w:spacing w:line="276" w:lineRule="auto"/>
              <w:rPr>
                <w:rFonts w:ascii="Akkurat Light Pro" w:hAnsi="Akkurat Light Pro"/>
                <w:sz w:val="20"/>
                <w:szCs w:val="20"/>
                <w:lang w:val="it-IT"/>
              </w:rPr>
            </w:pPr>
            <w:r>
              <w:rPr>
                <w:rFonts w:ascii="Akkurat Light Pro" w:hAnsi="Akkurat Light Pro"/>
                <w:sz w:val="20"/>
                <w:szCs w:val="20"/>
                <w:lang w:val="it-IT"/>
              </w:rPr>
              <w:t xml:space="preserve"> 09 :00</w:t>
            </w:r>
            <w:r w:rsidR="00C433E9" w:rsidRPr="009F656F">
              <w:rPr>
                <w:rFonts w:ascii="Akkurat Light Pro" w:hAnsi="Akkurat Light Pro"/>
                <w:sz w:val="20"/>
                <w:szCs w:val="20"/>
                <w:lang w:val="it-IT"/>
              </w:rPr>
              <w:t xml:space="preserve"> </w:t>
            </w:r>
          </w:p>
          <w:p w14:paraId="40B661A4" w14:textId="62EC7356" w:rsidR="009F656F" w:rsidRDefault="009F656F" w:rsidP="00923E9E">
            <w:pPr>
              <w:spacing w:line="276" w:lineRule="auto"/>
              <w:rPr>
                <w:rFonts w:ascii="Akkurat Light Pro" w:hAnsi="Akkurat Light Pro"/>
                <w:sz w:val="20"/>
                <w:szCs w:val="20"/>
                <w:lang w:val="it-IT"/>
              </w:rPr>
            </w:pPr>
            <w:r>
              <w:rPr>
                <w:rFonts w:ascii="Akkurat Light Pro" w:hAnsi="Akkurat Light Pro"/>
                <w:sz w:val="20"/>
                <w:szCs w:val="20"/>
                <w:lang w:val="it-IT"/>
              </w:rPr>
              <w:t xml:space="preserve"> 10 :00</w:t>
            </w:r>
          </w:p>
          <w:p w14:paraId="52BD21DC" w14:textId="7484FF76" w:rsidR="00FB5B7A" w:rsidRPr="00C433E9" w:rsidRDefault="009F656F" w:rsidP="00923E9E">
            <w:pPr>
              <w:spacing w:line="276" w:lineRule="auto"/>
              <w:rPr>
                <w:rFonts w:ascii="Akkurat Light Pro" w:hAnsi="Akkurat Light Pro"/>
                <w:sz w:val="20"/>
                <w:szCs w:val="20"/>
              </w:rPr>
            </w:pP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="00523865" w:rsidRPr="00C433E9">
              <w:rPr>
                <w:rFonts w:ascii="Akkurat Light Pro" w:hAnsi="Akkurat Light Pro"/>
                <w:sz w:val="20"/>
                <w:szCs w:val="20"/>
              </w:rPr>
              <w:t>0</w:t>
            </w:r>
            <w:r w:rsidR="00233500" w:rsidRPr="00C433E9">
              <w:rPr>
                <w:rFonts w:ascii="Akkurat Light Pro" w:hAnsi="Akkurat Light Pro"/>
                <w:sz w:val="20"/>
                <w:szCs w:val="20"/>
              </w:rPr>
              <w:t>6</w:t>
            </w:r>
            <w:r>
              <w:rPr>
                <w:rFonts w:ascii="Akkurat Light Pro" w:hAnsi="Akkurat Light Pro"/>
                <w:sz w:val="20"/>
                <w:szCs w:val="20"/>
              </w:rPr>
              <w:t xml:space="preserve"> </w:t>
            </w:r>
            <w:r w:rsidR="00882F7C" w:rsidRPr="00C433E9">
              <w:rPr>
                <w:rFonts w:ascii="Akkurat Light Pro" w:hAnsi="Akkurat Light Pro"/>
                <w:sz w:val="20"/>
                <w:szCs w:val="20"/>
              </w:rPr>
              <w:t>:00</w:t>
            </w:r>
          </w:p>
          <w:p w14:paraId="30493EE3" w14:textId="51710962" w:rsidR="00FB5B7A" w:rsidRPr="00064098" w:rsidRDefault="00FB5B7A" w:rsidP="00923E9E">
            <w:pPr>
              <w:spacing w:line="276" w:lineRule="auto"/>
              <w:rPr>
                <w:rFonts w:ascii="Akkurat Light Pro" w:hAnsi="Akkurat Light Pro"/>
                <w:sz w:val="20"/>
                <w:szCs w:val="20"/>
              </w:rPr>
            </w:pPr>
            <w:r w:rsidRPr="00C433E9">
              <w:rPr>
                <w:rFonts w:ascii="Akkurat Light Pro" w:hAnsi="Akkurat Light Pro"/>
                <w:sz w:val="20"/>
                <w:szCs w:val="20"/>
              </w:rPr>
              <w:t xml:space="preserve"> 09 :00</w:t>
            </w:r>
          </w:p>
        </w:tc>
      </w:tr>
      <w:tr w:rsidR="00882F7C" w:rsidRPr="00C90EC9" w14:paraId="62A5C5F2" w14:textId="77777777" w:rsidTr="00773ADC">
        <w:trPr>
          <w:gridBefore w:val="1"/>
          <w:wBefore w:w="142" w:type="dxa"/>
          <w:trHeight w:val="306"/>
        </w:trPr>
        <w:tc>
          <w:tcPr>
            <w:tcW w:w="10327" w:type="dxa"/>
            <w:gridSpan w:val="3"/>
          </w:tcPr>
          <w:p w14:paraId="2A7842C2" w14:textId="0B87257F" w:rsidR="00882F7C" w:rsidRPr="00C90EC9" w:rsidRDefault="00882F7C" w:rsidP="0088621C">
            <w:pPr>
              <w:rPr>
                <w:rFonts w:ascii="Akkurat Light Pro" w:hAnsi="Akkurat Light Pro"/>
              </w:rPr>
            </w:pPr>
          </w:p>
        </w:tc>
      </w:tr>
    </w:tbl>
    <w:p w14:paraId="44684FFF" w14:textId="3D10C775" w:rsidR="00273329" w:rsidRPr="00C90EC9" w:rsidRDefault="00273329" w:rsidP="00F04770">
      <w:pPr>
        <w:rPr>
          <w:rFonts w:ascii="Akkurat Light Pro" w:hAnsi="Akkurat Light Pro"/>
          <w:i/>
          <w:iCs/>
        </w:rPr>
      </w:pPr>
    </w:p>
    <w:p w14:paraId="62187632" w14:textId="66D20988" w:rsidR="009D348C" w:rsidRPr="00C90EC9" w:rsidRDefault="004C1E73" w:rsidP="009D348C">
      <w:pPr>
        <w:jc w:val="center"/>
        <w:rPr>
          <w:rFonts w:eastAsia="Times New Roman"/>
        </w:rPr>
      </w:pPr>
      <w:r w:rsidRPr="00C90EC9">
        <w:rPr>
          <w:rFonts w:ascii="Akkurat Pro" w:hAnsi="Akkurat Pro"/>
        </w:rPr>
        <w:t>Effectif global :</w:t>
      </w:r>
      <w:r w:rsidR="009D348C" w:rsidRPr="00C90EC9">
        <w:rPr>
          <w:rFonts w:ascii="Akkurat Pro" w:hAnsi="Akkurat Pro"/>
        </w:rPr>
        <w:t xml:space="preserve"> </w:t>
      </w:r>
    </w:p>
    <w:p w14:paraId="14BE6D1E" w14:textId="5F7B3EFE" w:rsidR="00273329" w:rsidRPr="00C90EC9" w:rsidRDefault="00273329" w:rsidP="004C1E73">
      <w:pPr>
        <w:jc w:val="center"/>
        <w:rPr>
          <w:rFonts w:ascii="Akkurat Pro" w:hAnsi="Akkurat Pro"/>
        </w:rPr>
      </w:pPr>
    </w:p>
    <w:p w14:paraId="326C6068" w14:textId="77777777" w:rsidR="00273329" w:rsidRPr="00C90EC9" w:rsidRDefault="00273329" w:rsidP="00882F7C">
      <w:pPr>
        <w:jc w:val="right"/>
        <w:rPr>
          <w:rFonts w:ascii="Akkurat Pro" w:hAnsi="Akkurat Pro"/>
        </w:rPr>
      </w:pPr>
    </w:p>
    <w:p w14:paraId="53AB1A04" w14:textId="1D08658F" w:rsidR="00882F7C" w:rsidRPr="00C90EC9" w:rsidRDefault="00201977" w:rsidP="00201977">
      <w:pPr>
        <w:ind w:left="7080" w:firstLine="708"/>
        <w:rPr>
          <w:rFonts w:ascii="Akkurat Pro" w:hAnsi="Akkurat Pro"/>
        </w:rPr>
      </w:pPr>
      <w:r w:rsidRPr="00C90EC9">
        <w:rPr>
          <w:rFonts w:ascii="Akkurat Pro" w:hAnsi="Akkurat Pro"/>
        </w:rPr>
        <w:t xml:space="preserve">        </w:t>
      </w:r>
      <w:r w:rsidR="00882F7C" w:rsidRPr="00C90EC9">
        <w:rPr>
          <w:rFonts w:ascii="Akkurat Pro" w:hAnsi="Akkurat Pro"/>
        </w:rPr>
        <w:t>TEMPS TOTAL </w:t>
      </w:r>
      <w:r w:rsidR="00882F7C" w:rsidRPr="002D2FFD">
        <w:rPr>
          <w:rFonts w:ascii="Akkurat Pro" w:hAnsi="Akkurat Pro"/>
        </w:rPr>
        <w:t xml:space="preserve">: </w:t>
      </w:r>
      <w:r w:rsidR="00523865" w:rsidRPr="002D2FFD">
        <w:rPr>
          <w:rFonts w:ascii="Akkurat Pro" w:hAnsi="Akkurat Pro"/>
        </w:rPr>
        <w:t>1</w:t>
      </w:r>
      <w:r w:rsidR="00882F7C" w:rsidRPr="002D2FFD">
        <w:rPr>
          <w:rFonts w:ascii="Akkurat Pro" w:hAnsi="Akkurat Pro"/>
        </w:rPr>
        <w:t> :</w:t>
      </w:r>
      <w:r w:rsidR="002D2FFD" w:rsidRPr="002D2FFD">
        <w:rPr>
          <w:rFonts w:ascii="Akkurat Pro" w:hAnsi="Akkurat Pro"/>
        </w:rPr>
        <w:t>3</w:t>
      </w:r>
      <w:r w:rsidR="006114A4" w:rsidRPr="002D2FFD">
        <w:rPr>
          <w:rFonts w:ascii="Akkurat Pro" w:hAnsi="Akkurat Pro"/>
        </w:rPr>
        <w:t>0</w:t>
      </w:r>
      <w:r w:rsidR="00882F7C" w:rsidRPr="002D2FFD">
        <w:rPr>
          <w:rFonts w:ascii="Akkurat Pro" w:hAnsi="Akkurat Pro"/>
        </w:rPr>
        <w:t> :00</w:t>
      </w:r>
    </w:p>
    <w:sectPr w:rsidR="00882F7C" w:rsidRPr="00C90EC9" w:rsidSect="00273329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8D46" w14:textId="77777777" w:rsidR="00D95905" w:rsidRDefault="00D95905" w:rsidP="00D95905">
      <w:pPr>
        <w:spacing w:after="0" w:line="240" w:lineRule="auto"/>
      </w:pPr>
      <w:r>
        <w:separator/>
      </w:r>
    </w:p>
  </w:endnote>
  <w:endnote w:type="continuationSeparator" w:id="0">
    <w:p w14:paraId="502FD881" w14:textId="77777777" w:rsidR="00D95905" w:rsidRDefault="00D95905" w:rsidP="00D9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kkurat Light Pro">
    <w:panose1 w:val="02000503030000020004"/>
    <w:charset w:val="00"/>
    <w:family w:val="modern"/>
    <w:notTrueType/>
    <w:pitch w:val="variable"/>
    <w:sig w:usb0="800000AF" w:usb1="5000206A" w:usb2="00000000" w:usb3="00000000" w:csb0="0000000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deGothic OSQ">
    <w:panose1 w:val="020008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Akkurat Pro">
    <w:panose1 w:val="02000503030000020004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4B73" w14:textId="77777777" w:rsidR="00D95905" w:rsidRDefault="00D95905" w:rsidP="00D95905">
      <w:pPr>
        <w:spacing w:after="0" w:line="240" w:lineRule="auto"/>
      </w:pPr>
      <w:r>
        <w:separator/>
      </w:r>
    </w:p>
  </w:footnote>
  <w:footnote w:type="continuationSeparator" w:id="0">
    <w:p w14:paraId="17B13EB1" w14:textId="77777777" w:rsidR="00D95905" w:rsidRDefault="00D95905" w:rsidP="00D95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7E6D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9BC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388D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30BBB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55035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708FB"/>
    <w:multiLevelType w:val="hybridMultilevel"/>
    <w:tmpl w:val="7FECE836"/>
    <w:lvl w:ilvl="0" w:tplc="1E724470">
      <w:start w:val="1"/>
      <w:numFmt w:val="upperRoman"/>
      <w:lvlText w:val="%1."/>
      <w:lvlJc w:val="left"/>
      <w:pPr>
        <w:ind w:left="1080" w:hanging="720"/>
      </w:pPr>
      <w:rPr>
        <w:rFonts w:ascii="Akkurat Light Pro" w:hAnsi="Akkurat Light Pro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F6376"/>
    <w:multiLevelType w:val="hybridMultilevel"/>
    <w:tmpl w:val="E78EE734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B4FC4"/>
    <w:multiLevelType w:val="hybridMultilevel"/>
    <w:tmpl w:val="C3A2BA5C"/>
    <w:lvl w:ilvl="0" w:tplc="0C0C0013">
      <w:start w:val="1"/>
      <w:numFmt w:val="upperRoman"/>
      <w:lvlText w:val="%1."/>
      <w:lvlJc w:val="righ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E31FBC"/>
    <w:multiLevelType w:val="hybridMultilevel"/>
    <w:tmpl w:val="285EE19A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07F56"/>
    <w:multiLevelType w:val="hybridMultilevel"/>
    <w:tmpl w:val="D9B812BE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1989">
    <w:abstractNumId w:val="3"/>
  </w:num>
  <w:num w:numId="2" w16cid:durableId="942959187">
    <w:abstractNumId w:val="4"/>
  </w:num>
  <w:num w:numId="3" w16cid:durableId="2041205809">
    <w:abstractNumId w:val="5"/>
  </w:num>
  <w:num w:numId="4" w16cid:durableId="2001495946">
    <w:abstractNumId w:val="0"/>
  </w:num>
  <w:num w:numId="5" w16cid:durableId="1851604778">
    <w:abstractNumId w:val="1"/>
  </w:num>
  <w:num w:numId="6" w16cid:durableId="1097139680">
    <w:abstractNumId w:val="2"/>
  </w:num>
  <w:num w:numId="7" w16cid:durableId="1624340964">
    <w:abstractNumId w:val="8"/>
  </w:num>
  <w:num w:numId="8" w16cid:durableId="907761754">
    <w:abstractNumId w:val="6"/>
  </w:num>
  <w:num w:numId="9" w16cid:durableId="1456292307">
    <w:abstractNumId w:val="9"/>
  </w:num>
  <w:num w:numId="10" w16cid:durableId="1049263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2A"/>
    <w:rsid w:val="00064098"/>
    <w:rsid w:val="00070DC0"/>
    <w:rsid w:val="000729E1"/>
    <w:rsid w:val="000A5D26"/>
    <w:rsid w:val="001474D1"/>
    <w:rsid w:val="0016298F"/>
    <w:rsid w:val="00163E16"/>
    <w:rsid w:val="001856FA"/>
    <w:rsid w:val="00201977"/>
    <w:rsid w:val="00220417"/>
    <w:rsid w:val="0022073D"/>
    <w:rsid w:val="00233500"/>
    <w:rsid w:val="00237685"/>
    <w:rsid w:val="00273329"/>
    <w:rsid w:val="00293C81"/>
    <w:rsid w:val="002C7BB6"/>
    <w:rsid w:val="002D2FFD"/>
    <w:rsid w:val="00301D9F"/>
    <w:rsid w:val="003253FF"/>
    <w:rsid w:val="00386EB9"/>
    <w:rsid w:val="0039131D"/>
    <w:rsid w:val="003B09F7"/>
    <w:rsid w:val="003D385D"/>
    <w:rsid w:val="003D5EDF"/>
    <w:rsid w:val="00471797"/>
    <w:rsid w:val="00480CB6"/>
    <w:rsid w:val="004C1E73"/>
    <w:rsid w:val="004F250A"/>
    <w:rsid w:val="00523865"/>
    <w:rsid w:val="00542B1A"/>
    <w:rsid w:val="005720B5"/>
    <w:rsid w:val="005D2C73"/>
    <w:rsid w:val="005E6C39"/>
    <w:rsid w:val="006114A4"/>
    <w:rsid w:val="00646C2E"/>
    <w:rsid w:val="00665E3B"/>
    <w:rsid w:val="006A24D4"/>
    <w:rsid w:val="006E0EB2"/>
    <w:rsid w:val="00772A4B"/>
    <w:rsid w:val="00773ADC"/>
    <w:rsid w:val="00785D89"/>
    <w:rsid w:val="00795D23"/>
    <w:rsid w:val="007B3C7C"/>
    <w:rsid w:val="007D218C"/>
    <w:rsid w:val="007D438B"/>
    <w:rsid w:val="00837231"/>
    <w:rsid w:val="00882F7C"/>
    <w:rsid w:val="00887A18"/>
    <w:rsid w:val="00894D4B"/>
    <w:rsid w:val="008D07AF"/>
    <w:rsid w:val="00923E9E"/>
    <w:rsid w:val="009632A5"/>
    <w:rsid w:val="00965696"/>
    <w:rsid w:val="00977454"/>
    <w:rsid w:val="0098592A"/>
    <w:rsid w:val="009D348C"/>
    <w:rsid w:val="009F656F"/>
    <w:rsid w:val="00A95352"/>
    <w:rsid w:val="00AB1C07"/>
    <w:rsid w:val="00AF4047"/>
    <w:rsid w:val="00B379C5"/>
    <w:rsid w:val="00B46485"/>
    <w:rsid w:val="00B76D7D"/>
    <w:rsid w:val="00B8693B"/>
    <w:rsid w:val="00BD7167"/>
    <w:rsid w:val="00BE0B1B"/>
    <w:rsid w:val="00C2181C"/>
    <w:rsid w:val="00C34D41"/>
    <w:rsid w:val="00C431E0"/>
    <w:rsid w:val="00C433E9"/>
    <w:rsid w:val="00C7304B"/>
    <w:rsid w:val="00C90EC9"/>
    <w:rsid w:val="00CA3039"/>
    <w:rsid w:val="00D2396C"/>
    <w:rsid w:val="00D374BE"/>
    <w:rsid w:val="00D37EE5"/>
    <w:rsid w:val="00D63D4C"/>
    <w:rsid w:val="00D95905"/>
    <w:rsid w:val="00DC2925"/>
    <w:rsid w:val="00DE6897"/>
    <w:rsid w:val="00E46086"/>
    <w:rsid w:val="00E52CB4"/>
    <w:rsid w:val="00EE5F39"/>
    <w:rsid w:val="00F030FE"/>
    <w:rsid w:val="00F04770"/>
    <w:rsid w:val="00F07B60"/>
    <w:rsid w:val="00F456FF"/>
    <w:rsid w:val="00FB5B7A"/>
    <w:rsid w:val="00FD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C87C"/>
  <w15:chartTrackingRefBased/>
  <w15:docId w15:val="{85A0FC43-E0B6-4A38-AF5A-D542BD06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4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770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882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5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5905"/>
  </w:style>
  <w:style w:type="paragraph" w:styleId="Pieddepage">
    <w:name w:val="footer"/>
    <w:basedOn w:val="Normal"/>
    <w:link w:val="PieddepageCar"/>
    <w:uiPriority w:val="99"/>
    <w:unhideWhenUsed/>
    <w:rsid w:val="00D95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ModelesDoc\Programm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Programme</Template>
  <TotalTime>340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Naud</dc:creator>
  <cp:keywords/>
  <dc:description/>
  <cp:lastModifiedBy>Sylvie  Verret</cp:lastModifiedBy>
  <cp:revision>53</cp:revision>
  <dcterms:created xsi:type="dcterms:W3CDTF">2023-12-20T16:22:00Z</dcterms:created>
  <dcterms:modified xsi:type="dcterms:W3CDTF">2026-03-20T17:41:00Z</dcterms:modified>
</cp:coreProperties>
</file>